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CDB5" w14:textId="77777777" w:rsidR="008B6BC3" w:rsidRDefault="00126B86">
      <w:pPr>
        <w:ind w:left="1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CB129A5" wp14:editId="13978140">
                <wp:simplePos x="0" y="0"/>
                <wp:positionH relativeFrom="margin">
                  <wp:posOffset>38733</wp:posOffset>
                </wp:positionH>
                <wp:positionV relativeFrom="paragraph">
                  <wp:posOffset>-191767</wp:posOffset>
                </wp:positionV>
                <wp:extent cx="3208657" cy="549279"/>
                <wp:effectExtent l="0" t="0" r="0" b="3171"/>
                <wp:wrapNone/>
                <wp:docPr id="1267852025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8657" cy="549279"/>
                          <a:chOff x="0" y="0"/>
                          <a:chExt cx="3208657" cy="549279"/>
                        </a:xfrm>
                      </wpg:grpSpPr>
                      <pic:pic xmlns:pic="http://schemas.openxmlformats.org/drawingml/2006/picture">
                        <pic:nvPicPr>
                          <pic:cNvPr id="166343109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873" cy="533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0628397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7441" t="16097" r="8047" b="16478"/>
                          <a:stretch>
                            <a:fillRect/>
                          </a:stretch>
                        </pic:blipFill>
                        <pic:spPr>
                          <a:xfrm>
                            <a:off x="1453668" y="53272"/>
                            <a:ext cx="1754989" cy="496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89CE9E" id="Grupo 2" o:spid="_x0000_s1026" style="position:absolute;margin-left:3.05pt;margin-top:-15.1pt;width:252.65pt;height:43.25pt;z-index:-251655168;mso-position-horizontal-relative:margin" coordsize="32086,5492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82yfcmo8Ku4eMZ&#10;ds/X+NZRYqbRWYtdZfQV2T2zzyEuMRqnHJM9u6tZclK0+0zHYcddNSSQlRqIj7lnTs/Jtu9j2Ls7&#10;C5yUJOK98qUSXi26I6d7UMDGuKzkXrULz5Rc4qT90a1bfgkqs9JHTO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47sDR2C7Yv6Gz2fDdzvHsVlwbjHNdZB8eVruJlNe84/Ey+4xb2EwswyCueNtyvVcfOjVEiO3Kgsx&#10;5hHIVkMXU8rBtShhP0rs01K5HhccXzgpc4Rf2ujpck3GTceBj8rTcbOuxnmr1bUGnG3LjbUlym48&#10;pyX2evqUWlKKUuJ7EMe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3888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">
                  <v:imagedata r:id="rId8" o:title=""/>
                </v:shape>
                <v:shape id="Picture 3" o:spid="_x0000_s1028" type="#_x0000_t75" style="position:absolute;left:14536;top:532;width:17550;height:4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">
                  <v:imagedata r:id="rId9" o:title="" croptop="10549f" cropbottom="10799f" cropleft="4877f" cropright="5274f"/>
                </v:shape>
                <w10:wrap anchorx="margin"/>
              </v:group>
            </w:pict>
          </mc:Fallback>
        </mc:AlternateContent>
      </w:r>
      <w:r>
        <w:rPr>
          <w:rFonts w:ascii="Times New Roman" w:hAnsi="Times New Roman"/>
          <w:spacing w:val="123"/>
          <w:position w:val="1"/>
          <w:sz w:val="20"/>
        </w:rPr>
        <w:t xml:space="preserve"> </w:t>
      </w:r>
    </w:p>
    <w:p w14:paraId="63EF76A3" w14:textId="77777777" w:rsidR="008B6BC3" w:rsidRDefault="008B6BC3">
      <w:pPr>
        <w:spacing w:before="42"/>
        <w:ind w:left="136"/>
        <w:rPr>
          <w:rFonts w:ascii="Calibri" w:hAnsi="Calibri"/>
          <w:b/>
          <w:color w:val="003399"/>
          <w:sz w:val="16"/>
        </w:rPr>
      </w:pPr>
    </w:p>
    <w:p w14:paraId="74A73BE7" w14:textId="77777777" w:rsidR="008B6BC3" w:rsidRDefault="008B6BC3">
      <w:pPr>
        <w:spacing w:before="42"/>
        <w:ind w:left="136"/>
        <w:rPr>
          <w:rFonts w:ascii="Calibri" w:hAnsi="Calibri"/>
          <w:b/>
          <w:color w:val="003399"/>
          <w:sz w:val="16"/>
        </w:rPr>
      </w:pPr>
    </w:p>
    <w:p w14:paraId="4EB21450" w14:textId="77777777" w:rsidR="008B6BC3" w:rsidRDefault="00126B86">
      <w:pPr>
        <w:spacing w:before="42"/>
        <w:ind w:left="136"/>
      </w:pPr>
      <w:r>
        <w:rPr>
          <w:rFonts w:ascii="Calibri" w:hAnsi="Calibri"/>
          <w:b/>
          <w:color w:val="003399"/>
          <w:sz w:val="16"/>
        </w:rPr>
        <w:t>GERENCIA</w:t>
      </w:r>
    </w:p>
    <w:p w14:paraId="20C22398" w14:textId="77777777" w:rsidR="008B6BC3" w:rsidRDefault="00126B86">
      <w:pPr>
        <w:pStyle w:val="Textoindependiente"/>
        <w:spacing w:before="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64633B7" wp14:editId="3E3AC78D">
                <wp:simplePos x="0" y="0"/>
                <wp:positionH relativeFrom="page">
                  <wp:posOffset>814072</wp:posOffset>
                </wp:positionH>
                <wp:positionV relativeFrom="paragraph">
                  <wp:posOffset>201296</wp:posOffset>
                </wp:positionV>
                <wp:extent cx="5847075" cy="173351"/>
                <wp:effectExtent l="0" t="0" r="20325" b="36199"/>
                <wp:wrapTopAndBottom/>
                <wp:docPr id="91995913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7075" cy="173351"/>
                          <a:chOff x="0" y="0"/>
                          <a:chExt cx="5847075" cy="173351"/>
                        </a:xfrm>
                      </wpg:grpSpPr>
                      <wps:wsp>
                        <wps:cNvPr id="1586597206" name="Rectangle 9"/>
                        <wps:cNvSpPr/>
                        <wps:spPr>
                          <a:xfrm>
                            <a:off x="5778495" y="5715"/>
                            <a:ext cx="66037" cy="161921"/>
                          </a:xfrm>
                          <a:prstGeom prst="rect">
                            <a:avLst/>
                          </a:prstGeom>
                          <a:solidFill>
                            <a:srgbClr val="F9E09A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54431452" name="Rectangle 8"/>
                        <wps:cNvSpPr/>
                        <wps:spPr>
                          <a:xfrm>
                            <a:off x="2542" y="5715"/>
                            <a:ext cx="66037" cy="161921"/>
                          </a:xfrm>
                          <a:prstGeom prst="rect">
                            <a:avLst/>
                          </a:prstGeom>
                          <a:solidFill>
                            <a:srgbClr val="F9E09A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890097829" name="Line 7"/>
                        <wps:cNvCnPr/>
                        <wps:spPr>
                          <a:xfrm>
                            <a:off x="2542" y="3172"/>
                            <a:ext cx="5841991" cy="0"/>
                          </a:xfrm>
                          <a:prstGeom prst="straightConnector1">
                            <a:avLst/>
                          </a:prstGeom>
                          <a:noFill/>
                          <a:ln w="6108" cap="flat">
                            <a:solidFill>
                              <a:srgbClr val="1F4E7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340541331" name="Line 6"/>
                        <wps:cNvCnPr/>
                        <wps:spPr>
                          <a:xfrm>
                            <a:off x="0" y="0"/>
                            <a:ext cx="0" cy="173351"/>
                          </a:xfrm>
                          <a:prstGeom prst="straightConnector1">
                            <a:avLst/>
                          </a:prstGeom>
                          <a:noFill/>
                          <a:ln w="6108" cap="flat">
                            <a:solidFill>
                              <a:srgbClr val="1F4E7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230667451" name="Line 5"/>
                        <wps:cNvCnPr/>
                        <wps:spPr>
                          <a:xfrm>
                            <a:off x="2542" y="170809"/>
                            <a:ext cx="5841991" cy="0"/>
                          </a:xfrm>
                          <a:prstGeom prst="straightConnector1">
                            <a:avLst/>
                          </a:prstGeom>
                          <a:noFill/>
                          <a:ln w="6099" cap="flat">
                            <a:solidFill>
                              <a:srgbClr val="1F4E7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402525161" name="Line 4"/>
                        <wps:cNvCnPr/>
                        <wps:spPr>
                          <a:xfrm>
                            <a:off x="5847075" y="0"/>
                            <a:ext cx="0" cy="173351"/>
                          </a:xfrm>
                          <a:prstGeom prst="straightConnector1">
                            <a:avLst/>
                          </a:prstGeom>
                          <a:noFill/>
                          <a:ln w="6108" cap="flat">
                            <a:solidFill>
                              <a:srgbClr val="1F4E79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56610981" name="Text Box 3"/>
                        <wps:cNvSpPr txBox="1"/>
                        <wps:spPr>
                          <a:xfrm>
                            <a:off x="67939" y="5715"/>
                            <a:ext cx="5710556" cy="16192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F876B9" w14:textId="77777777" w:rsidR="008B6BC3" w:rsidRDefault="00126B86">
                              <w:pPr>
                                <w:spacing w:line="248" w:lineRule="exact"/>
                                <w:ind w:left="2398" w:right="2399"/>
                                <w:jc w:val="center"/>
                              </w:pPr>
                              <w:r>
                                <w:rPr>
                                  <w:b/>
                                  <w:color w:val="2E5395"/>
                                </w:rPr>
                                <w:t>EQUIPO DE TRANSPARENCIA DEL IMD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4633B7" id="Group 2" o:spid="_x0000_s1026" style="position:absolute;margin-left:64.1pt;margin-top:15.85pt;width:460.4pt;height:13.65pt;z-index:251659264;mso-position-horizontal-relative:page" coordsize="58470,1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">
                <v:rect id="Rectangle 9" o:spid="_x0000_s1027" style="position:absolute;left:57784;top:57;width:661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" fillcolor="#f9e09a" stroked="f">
                  <v:textbox inset="0,0,0,0"/>
                </v:rect>
                <v:rect id="Rectangle 8" o:spid="_x0000_s1028" style="position:absolute;left:25;top:57;width:660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" fillcolor="#f9e09a" stroked="f">
                  <v:textbox inset="0,0,0,0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Line 7" o:spid="_x0000_s1029" type="#_x0000_t32" style="position:absolute;left:25;top:31;width:584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" strokecolor="#1f4e79" strokeweight=".16967mm"/>
                <v:shape id="Line 6" o:spid="_x0000_s1030" type="#_x0000_t32" style="position:absolute;width:0;height:17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" strokecolor="#1f4e79" strokeweight=".16967mm"/>
                <v:shape id="Line 5" o:spid="_x0000_s1031" type="#_x0000_t32" style="position:absolute;left:25;top:1708;width:584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" strokecolor="#1f4e79" strokeweight=".16942mm"/>
                <v:shape id="Line 4" o:spid="_x0000_s1032" type="#_x0000_t32" style="position:absolute;left:58470;width:0;height:17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" strokecolor="#1f4e79" strokeweight=".1696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3" type="#_x0000_t202" style="position:absolute;left:679;top:57;width:57105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" filled="f" stroked="f">
                  <v:textbox inset="0,0,0,0">
                    <w:txbxContent>
                      <w:p w14:paraId="48F876B9" w14:textId="77777777" w:rsidR="008B6BC3" w:rsidRDefault="00126B86">
                        <w:pPr>
                          <w:spacing w:line="248" w:lineRule="exact"/>
                          <w:ind w:left="2398" w:right="2399"/>
                          <w:jc w:val="center"/>
                        </w:pPr>
                        <w:r>
                          <w:rPr>
                            <w:b/>
                            <w:color w:val="2E5395"/>
                          </w:rPr>
                          <w:t>EQUIPO DE TRANSPARENCIA DEL IMD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2DC5296" w14:textId="77777777" w:rsidR="008B6BC3" w:rsidRDefault="008B6BC3">
      <w:pPr>
        <w:pStyle w:val="Textoindependiente"/>
        <w:rPr>
          <w:rFonts w:ascii="Calibri" w:hAnsi="Calibri"/>
          <w:b/>
          <w:sz w:val="10"/>
        </w:rPr>
      </w:pPr>
    </w:p>
    <w:p w14:paraId="6959328F" w14:textId="7A32D426" w:rsidR="008B6BC3" w:rsidRDefault="00126B86">
      <w:pPr>
        <w:pStyle w:val="Textoindependiente"/>
        <w:spacing w:before="93"/>
        <w:ind w:left="5851"/>
      </w:pPr>
      <w:r>
        <w:rPr>
          <w:color w:val="333333"/>
        </w:rPr>
        <w:t xml:space="preserve">Información revisada </w:t>
      </w:r>
      <w:r w:rsidR="00411D16">
        <w:rPr>
          <w:color w:val="333333"/>
        </w:rPr>
        <w:t>junio</w:t>
      </w:r>
      <w:r>
        <w:rPr>
          <w:color w:val="333333"/>
        </w:rPr>
        <w:t xml:space="preserve"> de </w:t>
      </w:r>
      <w:r w:rsidR="00411D16">
        <w:rPr>
          <w:color w:val="333333"/>
        </w:rPr>
        <w:t>2025</w:t>
      </w:r>
    </w:p>
    <w:p w14:paraId="1DF591A3" w14:textId="77777777" w:rsidR="008B6BC3" w:rsidRDefault="008B6BC3">
      <w:pPr>
        <w:pStyle w:val="Textoindependiente"/>
        <w:rPr>
          <w:sz w:val="24"/>
        </w:rPr>
      </w:pPr>
    </w:p>
    <w:p w14:paraId="70E0CD17" w14:textId="77777777" w:rsidR="008B6BC3" w:rsidRDefault="008B6BC3">
      <w:pPr>
        <w:pStyle w:val="Textoindependiente"/>
        <w:rPr>
          <w:sz w:val="20"/>
        </w:rPr>
      </w:pPr>
    </w:p>
    <w:p w14:paraId="7B28D201" w14:textId="77777777" w:rsidR="008B6BC3" w:rsidRDefault="00126B86">
      <w:pPr>
        <w:ind w:left="136"/>
        <w:rPr>
          <w:b/>
        </w:rPr>
      </w:pPr>
      <w:bookmarkStart w:id="0" w:name="Unidades_responsables_de_la_Información_"/>
      <w:bookmarkEnd w:id="0"/>
      <w:r>
        <w:rPr>
          <w:b/>
        </w:rPr>
        <w:t>Unidades responsables de la Información Pública (URIP)</w:t>
      </w:r>
    </w:p>
    <w:p w14:paraId="680D6ADE" w14:textId="77777777" w:rsidR="008B6BC3" w:rsidRDefault="008B6BC3">
      <w:pPr>
        <w:pStyle w:val="Textoindependiente"/>
        <w:rPr>
          <w:b/>
        </w:rPr>
      </w:pPr>
    </w:p>
    <w:p w14:paraId="65C9C640" w14:textId="77777777" w:rsidR="008B6BC3" w:rsidRDefault="00126B86">
      <w:pPr>
        <w:pStyle w:val="Textoindependiente"/>
        <w:ind w:left="136"/>
      </w:pPr>
      <w:bookmarkStart w:id="1" w:name="Las_unidades_responsables_de_la_informac"/>
      <w:bookmarkEnd w:id="1"/>
      <w:r>
        <w:t xml:space="preserve">Las unidades responsables de la información pública en el Instituto Municipal de </w:t>
      </w:r>
      <w:r>
        <w:t>Deportes son:</w:t>
      </w:r>
    </w:p>
    <w:p w14:paraId="08C76BE8" w14:textId="77777777" w:rsidR="008B6BC3" w:rsidRDefault="008B6BC3">
      <w:pPr>
        <w:pStyle w:val="Textoindependiente"/>
        <w:spacing w:before="10"/>
        <w:rPr>
          <w:sz w:val="21"/>
        </w:rPr>
      </w:pPr>
    </w:p>
    <w:p w14:paraId="658350E9" w14:textId="77777777" w:rsidR="008B6BC3" w:rsidRDefault="00126B86">
      <w:pPr>
        <w:spacing w:line="242" w:lineRule="auto"/>
        <w:ind w:left="136" w:right="3346"/>
      </w:pPr>
      <w:bookmarkStart w:id="2" w:name="Transparencia_activa:_Sección_de_Adminis"/>
      <w:bookmarkStart w:id="3" w:name="Responsable:_Yolanda_Castelo_González"/>
      <w:bookmarkEnd w:id="2"/>
      <w:bookmarkEnd w:id="3"/>
      <w:r>
        <w:rPr>
          <w:b/>
        </w:rPr>
        <w:t xml:space="preserve">Transparencia activa: </w:t>
      </w:r>
      <w:r>
        <w:t>Sección de Administración y Gestión.</w:t>
      </w:r>
      <w:bookmarkStart w:id="4" w:name="Contacto:_ycastelo@laspalmasgc.es"/>
      <w:bookmarkEnd w:id="4"/>
      <w:r>
        <w:t xml:space="preserve"> Responsable: Yolanda Castelo González</w:t>
      </w:r>
    </w:p>
    <w:p w14:paraId="79C3EC3C" w14:textId="77777777" w:rsidR="008B6BC3" w:rsidRDefault="00126B86">
      <w:pPr>
        <w:pStyle w:val="Textoindependiente"/>
        <w:spacing w:line="246" w:lineRule="exact"/>
        <w:ind w:left="136"/>
      </w:pPr>
      <w:r>
        <w:t xml:space="preserve">Contacto: </w:t>
      </w:r>
      <w:hyperlink r:id="rId10" w:history="1">
        <w:r>
          <w:rPr>
            <w:color w:val="0562C1"/>
            <w:u w:val="single" w:color="0562C1"/>
          </w:rPr>
          <w:t>ycastelo@laspalmasgc.es</w:t>
        </w:r>
      </w:hyperlink>
    </w:p>
    <w:p w14:paraId="6C4AA1B8" w14:textId="77777777" w:rsidR="008B6BC3" w:rsidRDefault="008B6BC3">
      <w:pPr>
        <w:pStyle w:val="Textoindependiente"/>
        <w:spacing w:before="8"/>
        <w:rPr>
          <w:sz w:val="13"/>
        </w:rPr>
      </w:pPr>
    </w:p>
    <w:p w14:paraId="062B0DA7" w14:textId="77777777" w:rsidR="008B6BC3" w:rsidRDefault="00126B86">
      <w:pPr>
        <w:spacing w:before="93"/>
        <w:ind w:left="136" w:right="2869"/>
      </w:pPr>
      <w:bookmarkStart w:id="5" w:name="Transparencia_pasiva:_Unidad_técnica_de_"/>
      <w:bookmarkEnd w:id="5"/>
      <w:r>
        <w:rPr>
          <w:b/>
        </w:rPr>
        <w:t xml:space="preserve">Transparencia pasiva: </w:t>
      </w:r>
      <w:r>
        <w:t>Unidad técnica de actividades deportivas.</w:t>
      </w:r>
      <w:bookmarkStart w:id="6" w:name="Responsable:_Francisco_Sánchez_Jover"/>
      <w:bookmarkEnd w:id="6"/>
      <w:r>
        <w:t xml:space="preserve"> Responsable: Francisco Sánchez Jover</w:t>
      </w:r>
    </w:p>
    <w:p w14:paraId="3CB7723F" w14:textId="77777777" w:rsidR="008B6BC3" w:rsidRDefault="00126B86">
      <w:pPr>
        <w:pStyle w:val="Textoindependiente"/>
        <w:spacing w:before="3"/>
        <w:ind w:left="136"/>
      </w:pPr>
      <w:bookmarkStart w:id="7" w:name="Contacto:_fsanchezj@laspalmasgc.es"/>
      <w:bookmarkEnd w:id="7"/>
      <w:r>
        <w:t xml:space="preserve">Contacto: </w:t>
      </w:r>
      <w:hyperlink r:id="rId11" w:history="1">
        <w:r>
          <w:rPr>
            <w:color w:val="0562C1"/>
            <w:u w:val="single" w:color="0562C1"/>
          </w:rPr>
          <w:t>fsanchezj@laspalmasgc.es</w:t>
        </w:r>
      </w:hyperlink>
    </w:p>
    <w:p w14:paraId="64A6A5AA" w14:textId="77777777" w:rsidR="008B6BC3" w:rsidRDefault="008B6BC3">
      <w:pPr>
        <w:pStyle w:val="Textoindependiente"/>
        <w:spacing w:before="8"/>
        <w:rPr>
          <w:sz w:val="13"/>
        </w:rPr>
      </w:pPr>
    </w:p>
    <w:p w14:paraId="682E4F3C" w14:textId="77777777" w:rsidR="008B6BC3" w:rsidRDefault="00126B86">
      <w:pPr>
        <w:pStyle w:val="Textoindependiente"/>
        <w:spacing w:before="94"/>
        <w:ind w:left="136"/>
      </w:pPr>
      <w:bookmarkStart w:id="8" w:name="Por_su_parte,_la_persona_autorizada_para"/>
      <w:bookmarkEnd w:id="8"/>
      <w:r>
        <w:t>Por su parte, la persona autorizada para la carga y/o remisión de la información de transparencia del IMD es:</w:t>
      </w:r>
    </w:p>
    <w:p w14:paraId="53A2A0E4" w14:textId="77777777" w:rsidR="008B6BC3" w:rsidRDefault="008B6BC3">
      <w:pPr>
        <w:pStyle w:val="Textoindependiente"/>
        <w:spacing w:before="10"/>
        <w:rPr>
          <w:sz w:val="21"/>
        </w:rPr>
      </w:pPr>
    </w:p>
    <w:p w14:paraId="21031A7B" w14:textId="77777777" w:rsidR="008B6BC3" w:rsidRDefault="00126B86">
      <w:pPr>
        <w:spacing w:before="1"/>
        <w:ind w:left="136" w:right="4056"/>
      </w:pPr>
      <w:bookmarkStart w:id="9" w:name="Persona_autorizada:_Gerente,_Leticia_Lóp"/>
      <w:bookmarkEnd w:id="9"/>
      <w:r>
        <w:rPr>
          <w:b/>
        </w:rPr>
        <w:t xml:space="preserve">Persona autorizada: </w:t>
      </w:r>
      <w:r>
        <w:t>Gerente, Eloy García Armas.</w:t>
      </w:r>
      <w:bookmarkStart w:id="10" w:name="Contacto:_llopez@laspalmasgc.es"/>
      <w:bookmarkEnd w:id="10"/>
      <w:r>
        <w:t xml:space="preserve"> Contacto: </w:t>
      </w:r>
      <w:hyperlink r:id="rId12" w:history="1">
        <w:r>
          <w:rPr>
            <w:rStyle w:val="Hipervnculo"/>
          </w:rPr>
          <w:t>egarciaa@laspalmasgc.es</w:t>
        </w:r>
      </w:hyperlink>
    </w:p>
    <w:p w14:paraId="0F1B9762" w14:textId="77777777" w:rsidR="008B6BC3" w:rsidRDefault="008B6BC3">
      <w:pPr>
        <w:pStyle w:val="Textoindependiente"/>
        <w:rPr>
          <w:sz w:val="20"/>
        </w:rPr>
      </w:pPr>
    </w:p>
    <w:p w14:paraId="308B5502" w14:textId="77777777" w:rsidR="008B6BC3" w:rsidRDefault="008B6BC3">
      <w:pPr>
        <w:pStyle w:val="Textoindependiente"/>
        <w:spacing w:before="10"/>
        <w:rPr>
          <w:sz w:val="15"/>
        </w:rPr>
      </w:pPr>
    </w:p>
    <w:p w14:paraId="6C48EF5D" w14:textId="77777777" w:rsidR="008B6BC3" w:rsidRDefault="00126B86">
      <w:pPr>
        <w:pStyle w:val="Textoindependiente"/>
        <w:spacing w:before="94"/>
        <w:ind w:left="136" w:right="113"/>
        <w:jc w:val="both"/>
      </w:pPr>
      <w:bookmarkStart w:id="11" w:name="No_obstante_lo_anterior,_al_ser_el_IMD_o"/>
      <w:bookmarkEnd w:id="11"/>
      <w:r>
        <w:t>No</w:t>
      </w:r>
      <w:r>
        <w:rPr>
          <w:spacing w:val="-7"/>
        </w:rPr>
        <w:t xml:space="preserve"> </w:t>
      </w:r>
      <w:proofErr w:type="gramStart"/>
      <w:r>
        <w:t>obstante</w:t>
      </w:r>
      <w:proofErr w:type="gramEnd"/>
      <w:r>
        <w:rPr>
          <w:spacing w:val="-9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anterior,</w:t>
      </w:r>
      <w:r>
        <w:rPr>
          <w:spacing w:val="-5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IMD</w:t>
      </w:r>
      <w:r>
        <w:rPr>
          <w:spacing w:val="-7"/>
        </w:rPr>
        <w:t xml:space="preserve"> </w:t>
      </w:r>
      <w:r>
        <w:t>organismo</w:t>
      </w:r>
      <w:r>
        <w:rPr>
          <w:spacing w:val="-9"/>
        </w:rPr>
        <w:t xml:space="preserve"> </w:t>
      </w:r>
      <w:r>
        <w:t>autónomo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Ayuntamiento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Palmas</w:t>
      </w:r>
      <w:r>
        <w:rPr>
          <w:spacing w:val="-8"/>
        </w:rPr>
        <w:t xml:space="preserve"> </w:t>
      </w:r>
      <w:r>
        <w:t xml:space="preserve">de Gran Canaria, a </w:t>
      </w:r>
      <w:proofErr w:type="gramStart"/>
      <w:r>
        <w:t>continuación</w:t>
      </w:r>
      <w:proofErr w:type="gramEnd"/>
      <w:r>
        <w:t xml:space="preserve"> se facilitan los datos de las unidades responsables de la transparencia en el</w:t>
      </w:r>
      <w:r>
        <w:rPr>
          <w:spacing w:val="-3"/>
        </w:rPr>
        <w:t xml:space="preserve"> </w:t>
      </w:r>
      <w:r>
        <w:t>mismo:</w:t>
      </w:r>
    </w:p>
    <w:p w14:paraId="4513A11F" w14:textId="77777777" w:rsidR="008B6BC3" w:rsidRDefault="008B6BC3">
      <w:pPr>
        <w:pStyle w:val="Textoindependiente"/>
        <w:spacing w:before="1"/>
      </w:pPr>
    </w:p>
    <w:p w14:paraId="1D18F01D" w14:textId="77777777" w:rsidR="008B6BC3" w:rsidRDefault="00126B86">
      <w:pPr>
        <w:pStyle w:val="Textoindependiente"/>
        <w:ind w:left="136" w:right="46"/>
      </w:pPr>
      <w:bookmarkStart w:id="12" w:name="Servicio_de_Atención_Ciudadana:_Unidad_r"/>
      <w:bookmarkEnd w:id="12"/>
      <w:r>
        <w:t xml:space="preserve">Servicio de Atención Ciudadana: Unidad responsable de la </w:t>
      </w:r>
      <w:r>
        <w:t>transparencia pasiva - derecho de la ciudadanía a recibir la información pública que solicite.</w:t>
      </w:r>
    </w:p>
    <w:p w14:paraId="60C057CF" w14:textId="77777777" w:rsidR="008B6BC3" w:rsidRDefault="00126B86">
      <w:pPr>
        <w:pStyle w:val="Textoindependiente"/>
        <w:ind w:left="136" w:right="4590"/>
      </w:pPr>
      <w:r>
        <w:t xml:space="preserve">Responsable: Lorenza Andrea Santana Lorenzo Contacto: </w:t>
      </w:r>
      <w:hyperlink r:id="rId13" w:history="1">
        <w:r>
          <w:t>gestióndesolicitudes@laspalmasgc.es</w:t>
        </w:r>
      </w:hyperlink>
    </w:p>
    <w:p w14:paraId="4DF580C8" w14:textId="77777777" w:rsidR="008B6BC3" w:rsidRDefault="008B6BC3">
      <w:pPr>
        <w:pStyle w:val="Textoindependiente"/>
      </w:pPr>
    </w:p>
    <w:p w14:paraId="5E5A57AA" w14:textId="77777777" w:rsidR="008B6BC3" w:rsidRDefault="00126B86">
      <w:pPr>
        <w:pStyle w:val="Textoindependiente"/>
        <w:ind w:left="136"/>
      </w:pPr>
      <w:bookmarkStart w:id="13" w:name="Sección_de_Proyectos_de_Innovación:_Unid"/>
      <w:bookmarkEnd w:id="13"/>
      <w:r>
        <w:t>Sección de Proyectos de Innovación: Unidad responsable de la transparencia activa - Información que la administración está obligada a publicar.</w:t>
      </w:r>
    </w:p>
    <w:p w14:paraId="4AE1FAE2" w14:textId="77777777" w:rsidR="008B6BC3" w:rsidRDefault="00126B86">
      <w:pPr>
        <w:pStyle w:val="Textoindependiente"/>
        <w:ind w:left="136" w:right="4565"/>
      </w:pPr>
      <w:r>
        <w:t xml:space="preserve">Responsable: Damián Hernández Martín Contacto: </w:t>
      </w:r>
      <w:hyperlink r:id="rId14" w:history="1">
        <w:r>
          <w:t>proyectosinnovacion@laspalmasgc.es</w:t>
        </w:r>
      </w:hyperlink>
    </w:p>
    <w:p w14:paraId="5A62A00B" w14:textId="77777777" w:rsidR="008B6BC3" w:rsidRDefault="008B6BC3">
      <w:pPr>
        <w:pStyle w:val="Textoindependiente"/>
        <w:rPr>
          <w:sz w:val="20"/>
        </w:rPr>
      </w:pPr>
    </w:p>
    <w:p w14:paraId="14A2AE13" w14:textId="77777777" w:rsidR="008B6BC3" w:rsidRDefault="008B6BC3">
      <w:pPr>
        <w:pStyle w:val="Textoindependiente"/>
        <w:rPr>
          <w:sz w:val="20"/>
        </w:rPr>
      </w:pPr>
    </w:p>
    <w:p w14:paraId="3FFCCDD8" w14:textId="77777777" w:rsidR="008B6BC3" w:rsidRDefault="008B6BC3">
      <w:pPr>
        <w:pStyle w:val="Textoindependiente"/>
        <w:rPr>
          <w:sz w:val="20"/>
        </w:rPr>
      </w:pPr>
    </w:p>
    <w:p w14:paraId="6071A11F" w14:textId="77777777" w:rsidR="008B6BC3" w:rsidRDefault="008B6BC3">
      <w:pPr>
        <w:pStyle w:val="Textoindependiente"/>
        <w:rPr>
          <w:sz w:val="20"/>
        </w:rPr>
      </w:pPr>
    </w:p>
    <w:p w14:paraId="023F114F" w14:textId="77777777" w:rsidR="008B6BC3" w:rsidRDefault="008B6BC3">
      <w:pPr>
        <w:pStyle w:val="Textoindependiente"/>
        <w:rPr>
          <w:sz w:val="20"/>
        </w:rPr>
      </w:pPr>
    </w:p>
    <w:p w14:paraId="4887BE85" w14:textId="77777777" w:rsidR="008B6BC3" w:rsidRDefault="008B6BC3">
      <w:pPr>
        <w:pStyle w:val="Textoindependiente"/>
        <w:rPr>
          <w:sz w:val="20"/>
        </w:rPr>
      </w:pPr>
    </w:p>
    <w:p w14:paraId="1AA4BE5A" w14:textId="77777777" w:rsidR="008B6BC3" w:rsidRDefault="008B6BC3">
      <w:pPr>
        <w:pStyle w:val="Textoindependiente"/>
        <w:rPr>
          <w:sz w:val="20"/>
        </w:rPr>
      </w:pPr>
    </w:p>
    <w:p w14:paraId="3D27387F" w14:textId="77777777" w:rsidR="008B6BC3" w:rsidRDefault="008B6BC3">
      <w:pPr>
        <w:pStyle w:val="Textoindependiente"/>
        <w:rPr>
          <w:sz w:val="20"/>
        </w:rPr>
      </w:pPr>
    </w:p>
    <w:p w14:paraId="24AF23A6" w14:textId="77777777" w:rsidR="008B6BC3" w:rsidRDefault="008B6BC3">
      <w:pPr>
        <w:pStyle w:val="Textoindependiente"/>
        <w:rPr>
          <w:sz w:val="20"/>
        </w:rPr>
      </w:pPr>
    </w:p>
    <w:p w14:paraId="6DF76407" w14:textId="77777777" w:rsidR="008B6BC3" w:rsidRDefault="008B6BC3">
      <w:pPr>
        <w:pStyle w:val="Textoindependiente"/>
        <w:rPr>
          <w:sz w:val="20"/>
        </w:rPr>
      </w:pPr>
    </w:p>
    <w:p w14:paraId="46C560BF" w14:textId="77777777" w:rsidR="008B6BC3" w:rsidRDefault="008B6BC3">
      <w:pPr>
        <w:pStyle w:val="Textoindependiente"/>
        <w:rPr>
          <w:sz w:val="20"/>
        </w:rPr>
      </w:pPr>
    </w:p>
    <w:p w14:paraId="1D1D5123" w14:textId="77777777" w:rsidR="008B6BC3" w:rsidRDefault="008B6BC3">
      <w:pPr>
        <w:pStyle w:val="Textoindependiente"/>
        <w:rPr>
          <w:sz w:val="20"/>
        </w:rPr>
      </w:pPr>
    </w:p>
    <w:p w14:paraId="08BE65B7" w14:textId="77777777" w:rsidR="008B6BC3" w:rsidRDefault="008B6BC3">
      <w:pPr>
        <w:pStyle w:val="Textoindependiente"/>
        <w:rPr>
          <w:sz w:val="20"/>
        </w:rPr>
      </w:pPr>
    </w:p>
    <w:p w14:paraId="0B50C13A" w14:textId="77777777" w:rsidR="008B6BC3" w:rsidRDefault="008B6BC3">
      <w:pPr>
        <w:pStyle w:val="Textoindependiente"/>
        <w:rPr>
          <w:sz w:val="20"/>
        </w:rPr>
      </w:pPr>
    </w:p>
    <w:p w14:paraId="341173D6" w14:textId="77777777" w:rsidR="008B6BC3" w:rsidRDefault="008B6BC3">
      <w:pPr>
        <w:pStyle w:val="Textoindependiente"/>
        <w:rPr>
          <w:sz w:val="20"/>
        </w:rPr>
      </w:pPr>
    </w:p>
    <w:p w14:paraId="1C95A133" w14:textId="77777777" w:rsidR="008B6BC3" w:rsidRDefault="008B6BC3">
      <w:pPr>
        <w:pStyle w:val="Textoindependiente"/>
        <w:rPr>
          <w:sz w:val="20"/>
        </w:rPr>
      </w:pPr>
    </w:p>
    <w:p w14:paraId="3355EDCE" w14:textId="77777777" w:rsidR="008B6BC3" w:rsidRDefault="008B6BC3">
      <w:pPr>
        <w:pStyle w:val="Textoindependiente"/>
        <w:rPr>
          <w:sz w:val="20"/>
        </w:rPr>
      </w:pPr>
    </w:p>
    <w:p w14:paraId="0290CE3B" w14:textId="77777777" w:rsidR="008B6BC3" w:rsidRDefault="008B6BC3">
      <w:pPr>
        <w:pStyle w:val="Textoindependiente"/>
        <w:rPr>
          <w:sz w:val="20"/>
        </w:rPr>
      </w:pPr>
    </w:p>
    <w:p w14:paraId="08447179" w14:textId="77777777" w:rsidR="008B6BC3" w:rsidRDefault="008B6BC3">
      <w:pPr>
        <w:pStyle w:val="Textoindependiente"/>
        <w:rPr>
          <w:sz w:val="20"/>
        </w:rPr>
      </w:pPr>
    </w:p>
    <w:p w14:paraId="44C1DFBD" w14:textId="77777777" w:rsidR="008B6BC3" w:rsidRDefault="00126B86">
      <w:pPr>
        <w:pStyle w:val="Textoindependiente"/>
        <w:spacing w:before="10"/>
      </w:pPr>
      <w:r>
        <w:rPr>
          <w:noProof/>
        </w:rPr>
        <w:drawing>
          <wp:anchor distT="0" distB="0" distL="114300" distR="114300" simplePos="0" relativeHeight="2" behindDoc="0" locked="0" layoutInCell="1" allowOverlap="1" wp14:anchorId="70063E6B" wp14:editId="3A9572AD">
            <wp:simplePos x="0" y="0"/>
            <wp:positionH relativeFrom="page">
              <wp:posOffset>2259646</wp:posOffset>
            </wp:positionH>
            <wp:positionV relativeFrom="paragraph">
              <wp:posOffset>191895</wp:posOffset>
            </wp:positionV>
            <wp:extent cx="2922705" cy="320606"/>
            <wp:effectExtent l="0" t="0" r="0" b="3244"/>
            <wp:wrapTopAndBottom/>
            <wp:docPr id="123619256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22705" cy="32060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8B6BC3">
      <w:pgSz w:w="11910" w:h="16840"/>
      <w:pgMar w:top="620" w:right="1300" w:bottom="0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3F690" w14:textId="77777777" w:rsidR="00126B86" w:rsidRDefault="00126B86">
      <w:r>
        <w:separator/>
      </w:r>
    </w:p>
  </w:endnote>
  <w:endnote w:type="continuationSeparator" w:id="0">
    <w:p w14:paraId="6FE491FE" w14:textId="77777777" w:rsidR="00126B86" w:rsidRDefault="0012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1253C" w14:textId="77777777" w:rsidR="00126B86" w:rsidRDefault="00126B86">
      <w:r>
        <w:rPr>
          <w:color w:val="000000"/>
        </w:rPr>
        <w:separator/>
      </w:r>
    </w:p>
  </w:footnote>
  <w:footnote w:type="continuationSeparator" w:id="0">
    <w:p w14:paraId="04BFE95D" w14:textId="77777777" w:rsidR="00126B86" w:rsidRDefault="00126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B6BC3"/>
    <w:rsid w:val="00126B86"/>
    <w:rsid w:val="00411D16"/>
    <w:rsid w:val="0067055F"/>
    <w:rsid w:val="008B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0AF2DD"/>
  <w15:docId w15:val="{B934F7C0-2A8C-4ACB-9FFB-9FF04B40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</w:style>
  <w:style w:type="paragraph" w:styleId="Prrafodelista">
    <w:name w:val="List Paragraph"/>
    <w:basedOn w:val="Normal"/>
  </w:style>
  <w:style w:type="paragraph" w:customStyle="1" w:styleId="TableParagraph">
    <w:name w:val="Table Paragraph"/>
    <w:basedOn w:val="Normal"/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mailto:gesti&#243;ndesolicitudes@laspalmasgc.e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egarciaa@laspalmasgc.e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mailto:fsanchezj@laspalmasgc.e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openxmlformats.org/officeDocument/2006/relationships/hyperlink" Target="mailto:ycastelo@laspalmasgc.es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mailto:proyectosinnovacion@laspalmasgc.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1428</Characters>
  <Application>Microsoft Office Word</Application>
  <DocSecurity>0</DocSecurity>
  <Lines>79</Lines>
  <Paragraphs>20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creator>Félix</dc:creator>
  <cp:lastModifiedBy>Eloy García Armas</cp:lastModifiedBy>
  <cp:revision>2</cp:revision>
  <dcterms:created xsi:type="dcterms:W3CDTF">2025-07-03T12:03:00Z</dcterms:created>
  <dcterms:modified xsi:type="dcterms:W3CDTF">2025-07-03T12:03:00Z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2025-07-03T00:00:00Z</vt:filetime>
  </property>
</Properties>
</file>